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B0ED1F" w14:textId="3A77E8A2" w:rsidR="006D4E11" w:rsidRPr="004D5108" w:rsidRDefault="003013C0" w:rsidP="006D4E11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B615B52" wp14:editId="3C0BDA07">
            <wp:simplePos x="0" y="0"/>
            <wp:positionH relativeFrom="column">
              <wp:posOffset>4681220</wp:posOffset>
            </wp:positionH>
            <wp:positionV relativeFrom="paragraph">
              <wp:posOffset>17145</wp:posOffset>
            </wp:positionV>
            <wp:extent cx="1125855" cy="838402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14:paraId="5A85A031" w14:textId="02AD4EC6" w:rsidR="00D00BF0" w:rsidRPr="004D5108" w:rsidRDefault="00761630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</w:t>
      </w:r>
      <w:r w:rsidR="00604C66" w:rsidRPr="004D5108">
        <w:rPr>
          <w:rFonts w:ascii="Arial" w:hAnsi="Arial" w:cs="Arial"/>
          <w:szCs w:val="28"/>
        </w:rPr>
        <w:t>melder</w:t>
      </w:r>
      <w:r w:rsidR="006D4E11" w:rsidRPr="004D5108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theMov</w:t>
      </w:r>
      <w:r w:rsidR="00F213AE" w:rsidRPr="004D5108">
        <w:rPr>
          <w:rFonts w:ascii="Arial" w:hAnsi="Arial" w:cs="Arial"/>
          <w:szCs w:val="28"/>
        </w:rPr>
        <w:t>a</w:t>
      </w:r>
      <w:r w:rsidR="007F1434">
        <w:rPr>
          <w:rFonts w:ascii="Arial" w:hAnsi="Arial" w:cs="Arial"/>
          <w:szCs w:val="28"/>
        </w:rPr>
        <w:t xml:space="preserve"> S360-100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A4060F">
        <w:rPr>
          <w:rFonts w:ascii="Arial" w:hAnsi="Arial" w:cs="Arial"/>
          <w:szCs w:val="28"/>
        </w:rPr>
        <w:t>AP</w:t>
      </w:r>
      <w:r w:rsidR="00604C66" w:rsidRPr="004D5108">
        <w:rPr>
          <w:rFonts w:ascii="Arial" w:hAnsi="Arial" w:cs="Arial"/>
          <w:szCs w:val="28"/>
        </w:rPr>
        <w:t xml:space="preserve"> </w:t>
      </w:r>
      <w:r w:rsidR="00616195" w:rsidRPr="004D5108">
        <w:rPr>
          <w:rFonts w:ascii="Arial" w:hAnsi="Arial" w:cs="Arial"/>
          <w:szCs w:val="28"/>
        </w:rPr>
        <w:t>WH</w:t>
      </w:r>
    </w:p>
    <w:p w14:paraId="535F6139" w14:textId="7E5B3C98" w:rsidR="009211A7" w:rsidRPr="00BD3319" w:rsidRDefault="00BD3319" w:rsidP="009211A7">
      <w:pPr>
        <w:spacing w:after="120"/>
        <w:rPr>
          <w:rFonts w:ascii="Arial" w:hAnsi="Arial" w:cs="Arial"/>
          <w:b/>
          <w:sz w:val="20"/>
          <w:lang w:val="de-CH"/>
        </w:rPr>
      </w:pPr>
      <w:r w:rsidRPr="00761630">
        <w:rPr>
          <w:rFonts w:ascii="Arial" w:hAnsi="Arial" w:cs="Arial"/>
          <w:b/>
          <w:sz w:val="20"/>
          <w:lang w:val="de-CH"/>
        </w:rPr>
        <w:t xml:space="preserve">Bestell-Nr. </w:t>
      </w:r>
      <w:r w:rsidR="00761630">
        <w:rPr>
          <w:rFonts w:ascii="Arial" w:hAnsi="Arial" w:cs="Arial"/>
          <w:b/>
          <w:sz w:val="20"/>
          <w:lang w:val="de-CH"/>
        </w:rPr>
        <w:t xml:space="preserve">Weiß: </w:t>
      </w:r>
      <w:r w:rsidR="00761630">
        <w:rPr>
          <w:rFonts w:ascii="Arial" w:hAnsi="Arial" w:cs="Arial"/>
          <w:b/>
          <w:sz w:val="20"/>
          <w:lang w:val="de-CH"/>
        </w:rPr>
        <w:tab/>
      </w:r>
      <w:r w:rsidR="00761630">
        <w:rPr>
          <w:rFonts w:ascii="Arial" w:hAnsi="Arial" w:cs="Arial"/>
          <w:b/>
          <w:sz w:val="20"/>
          <w:lang w:val="de-CH"/>
        </w:rPr>
        <w:tab/>
        <w:t>103</w:t>
      </w:r>
      <w:r w:rsidRPr="00BD3319">
        <w:rPr>
          <w:rFonts w:ascii="Arial" w:hAnsi="Arial" w:cs="Arial"/>
          <w:b/>
          <w:sz w:val="20"/>
          <w:lang w:val="de-CH"/>
        </w:rPr>
        <w:t>05</w:t>
      </w:r>
      <w:r w:rsidR="00A4060F">
        <w:rPr>
          <w:rFonts w:ascii="Arial" w:hAnsi="Arial" w:cs="Arial"/>
          <w:b/>
          <w:sz w:val="20"/>
          <w:lang w:val="de-CH"/>
        </w:rPr>
        <w:t>5</w:t>
      </w:r>
      <w:r w:rsidR="007E5499">
        <w:rPr>
          <w:rFonts w:ascii="Arial" w:hAnsi="Arial" w:cs="Arial"/>
          <w:b/>
          <w:sz w:val="20"/>
          <w:lang w:val="de-CH"/>
        </w:rPr>
        <w:t>0</w:t>
      </w:r>
    </w:p>
    <w:p w14:paraId="0D21B75B" w14:textId="20FD3F5C"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6183C3E5" w14:textId="37949DDC"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16FF1DFB" w14:textId="68F0D202"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</w:p>
    <w:p w14:paraId="542DEE57" w14:textId="463D4FE5" w:rsidR="007F4E69" w:rsidRPr="004D5108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Passiv-Infrarot-Bewegungs</w:t>
      </w:r>
      <w:r w:rsidR="00E5779A" w:rsidRPr="004D5108">
        <w:rPr>
          <w:rFonts w:ascii="Arial" w:hAnsi="Arial" w:cs="Arial"/>
          <w:lang w:val="de-DE"/>
        </w:rPr>
        <w:t>melder für Deckenmontage</w:t>
      </w:r>
    </w:p>
    <w:p w14:paraId="011D5660" w14:textId="43D70224" w:rsidR="007F4E69" w:rsidRPr="004D5108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Automatische bewegungs</w:t>
      </w:r>
      <w:r w:rsidR="00E769D5" w:rsidRPr="004D5108">
        <w:rPr>
          <w:rFonts w:ascii="Arial" w:hAnsi="Arial" w:cs="Arial"/>
          <w:lang w:val="de-DE"/>
        </w:rPr>
        <w:t>- und helligkeitsabhängige Ste</w:t>
      </w:r>
      <w:r w:rsidR="007064A2" w:rsidRPr="004D5108">
        <w:rPr>
          <w:rFonts w:ascii="Arial" w:hAnsi="Arial" w:cs="Arial"/>
          <w:lang w:val="de-DE"/>
        </w:rPr>
        <w:t>uerung für Beleuchtung</w:t>
      </w:r>
    </w:p>
    <w:p w14:paraId="5D876163" w14:textId="5B025570" w:rsidR="00A75E61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Erfassungsbereich rund</w:t>
      </w:r>
      <w:r w:rsidR="00A651B8" w:rsidRPr="004D5108">
        <w:rPr>
          <w:rFonts w:ascii="Arial" w:hAnsi="Arial" w:cs="Arial"/>
          <w:lang w:val="de-DE"/>
        </w:rPr>
        <w:t xml:space="preserve"> 360°, gehend </w:t>
      </w:r>
      <w:r w:rsidRPr="004D5108">
        <w:rPr>
          <w:rFonts w:ascii="Arial" w:hAnsi="Arial" w:cs="Arial"/>
          <w:lang w:val="de-DE"/>
        </w:rPr>
        <w:t>bi</w:t>
      </w:r>
      <w:r w:rsidR="002C6314" w:rsidRPr="004D5108">
        <w:rPr>
          <w:rFonts w:ascii="Arial" w:hAnsi="Arial" w:cs="Arial"/>
          <w:lang w:val="de-DE"/>
        </w:rPr>
        <w:t xml:space="preserve">s zu </w:t>
      </w:r>
      <w:r w:rsidR="0011221C" w:rsidRPr="004D5108">
        <w:rPr>
          <w:rFonts w:ascii="Arial" w:hAnsi="Arial" w:cs="Arial"/>
          <w:lang w:val="de-DE"/>
        </w:rPr>
        <w:t>64</w:t>
      </w:r>
      <w:r w:rsidR="00A651B8" w:rsidRPr="004D5108">
        <w:rPr>
          <w:rFonts w:ascii="Arial" w:hAnsi="Arial" w:cs="Arial"/>
          <w:lang w:val="de-DE"/>
        </w:rPr>
        <w:t xml:space="preserve"> m</w:t>
      </w:r>
      <w:r w:rsidR="00A651B8" w:rsidRPr="004D5108">
        <w:rPr>
          <w:rFonts w:ascii="Arial" w:hAnsi="Arial" w:cs="Arial"/>
          <w:vertAlign w:val="superscript"/>
          <w:lang w:val="de-DE"/>
        </w:rPr>
        <w:t>2</w:t>
      </w:r>
      <w:r w:rsidR="0011221C" w:rsidRPr="004D5108">
        <w:rPr>
          <w:rFonts w:ascii="Arial" w:hAnsi="Arial" w:cs="Arial"/>
          <w:lang w:val="de-DE"/>
        </w:rPr>
        <w:t xml:space="preserve"> (Ø 9</w:t>
      </w:r>
      <w:r w:rsidR="00E5779A" w:rsidRPr="004D5108">
        <w:rPr>
          <w:rFonts w:ascii="Arial" w:hAnsi="Arial" w:cs="Arial"/>
          <w:lang w:val="de-DE"/>
        </w:rPr>
        <w:t xml:space="preserve"> m)</w:t>
      </w:r>
    </w:p>
    <w:p w14:paraId="528DBAC2" w14:textId="29A97FCC" w:rsidR="00222FE8" w:rsidRPr="004D5108" w:rsidRDefault="00222FE8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222FE8">
        <w:rPr>
          <w:rFonts w:ascii="Arial" w:hAnsi="Arial" w:cs="Arial"/>
          <w:lang w:val="de-DE"/>
        </w:rPr>
        <w:t>Tageslichtsensor-Mode zur helligkeitsabhängigen Steuerung der Beleuchtung, umschaltbar per App</w:t>
      </w:r>
    </w:p>
    <w:p w14:paraId="2DAFFBDE" w14:textId="77777777"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14:paraId="535E3DFA" w14:textId="042CE592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 als Vollautomat</w:t>
      </w:r>
    </w:p>
    <w:p w14:paraId="617C80DA" w14:textId="5EB6F6E5" w:rsidR="004C6BD9" w:rsidRPr="004D5108" w:rsidRDefault="00761630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Helligkeits-Sollwert</w:t>
      </w:r>
      <w:r w:rsidR="004C6BD9" w:rsidRPr="004D5108">
        <w:rPr>
          <w:rFonts w:ascii="Arial" w:hAnsi="Arial" w:cs="Arial"/>
          <w:lang w:val="de-DE"/>
        </w:rPr>
        <w:t xml:space="preserve"> einstellbar, Teach-In Funktion</w:t>
      </w:r>
    </w:p>
    <w:p w14:paraId="00680DA8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b/>
          <w:lang w:val="de-DE"/>
        </w:rPr>
        <w:t>Verkürzung der Nachlaufzeit bei kurzer Anwesenheit (Kurzzeit-Präsenz)</w:t>
      </w:r>
      <w:r w:rsidRPr="004D5108">
        <w:rPr>
          <w:rFonts w:ascii="Arial" w:hAnsi="Arial" w:cs="Arial"/>
          <w:lang w:val="de-DE"/>
        </w:rPr>
        <w:t xml:space="preserve"> </w:t>
      </w:r>
    </w:p>
    <w:p w14:paraId="32E08D12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</w:p>
    <w:p w14:paraId="6B90B75E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</w:t>
      </w:r>
      <w:r w:rsidR="004C6BD9" w:rsidRPr="004D5108">
        <w:rPr>
          <w:rFonts w:ascii="Arial" w:hAnsi="Arial" w:cs="Arial"/>
          <w:lang w:val="de-DE"/>
        </w:rPr>
        <w:t>rfassungse</w:t>
      </w:r>
      <w:r w:rsidRPr="004D5108">
        <w:rPr>
          <w:rFonts w:ascii="Arial" w:hAnsi="Arial" w:cs="Arial"/>
          <w:lang w:val="de-DE"/>
        </w:rPr>
        <w:t>mpfindlichkeit einstellbar</w:t>
      </w:r>
    </w:p>
    <w:p w14:paraId="29D7727B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  <w:r w:rsidRPr="004D5108">
        <w:rPr>
          <w:rFonts w:ascii="Arial" w:hAnsi="Arial" w:cs="Arial"/>
          <w:lang w:val="de-DE"/>
        </w:rPr>
        <w:t xml:space="preserve"> </w:t>
      </w:r>
    </w:p>
    <w:p w14:paraId="494FB0B9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Fernp</w:t>
      </w:r>
      <w:r w:rsidR="00F50BD0" w:rsidRPr="004D5108">
        <w:rPr>
          <w:rFonts w:ascii="Arial" w:hAnsi="Arial" w:cs="Arial"/>
          <w:lang w:val="de-DE"/>
        </w:rPr>
        <w:t>arametrierbar mit Fernbedienung</w:t>
      </w:r>
      <w:r w:rsidRPr="004D5108">
        <w:rPr>
          <w:rFonts w:ascii="Arial" w:hAnsi="Arial" w:cs="Arial"/>
          <w:lang w:val="de-DE"/>
        </w:rPr>
        <w:t xml:space="preserve"> </w:t>
      </w:r>
    </w:p>
    <w:p w14:paraId="113B9375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Testbetrieb zur Überprüfung von Funktion und Erfassungsbereich </w:t>
      </w:r>
    </w:p>
    <w:p w14:paraId="3594B8B6" w14:textId="77777777"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14:paraId="257EE35A" w14:textId="77777777"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14:paraId="0FE4C73E" w14:textId="77777777"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14:paraId="56BC5D4E" w14:textId="77777777"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14:paraId="135453A1" w14:textId="77777777"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883371">
        <w:rPr>
          <w:rFonts w:ascii="Arial" w:hAnsi="Arial" w:cs="Arial"/>
          <w:spacing w:val="-3"/>
          <w:lang w:val="de-DE"/>
        </w:rPr>
        <w:t>Eigenverbrauch</w:t>
      </w:r>
      <w:r w:rsidR="001B798A" w:rsidRPr="00883371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D64EE6" w:rsidRPr="00D64EE6">
        <w:rPr>
          <w:rFonts w:ascii="Arial" w:hAnsi="Arial" w:cs="Arial"/>
          <w:spacing w:val="-3"/>
          <w:lang w:val="de-DE"/>
        </w:rPr>
        <w:t>ca. 0.5</w:t>
      </w:r>
      <w:r w:rsidR="002C6314" w:rsidRPr="00D64EE6">
        <w:rPr>
          <w:rFonts w:ascii="Arial" w:hAnsi="Arial" w:cs="Arial"/>
          <w:spacing w:val="-3"/>
          <w:lang w:val="de-DE"/>
        </w:rPr>
        <w:t xml:space="preserve"> W</w:t>
      </w:r>
    </w:p>
    <w:p w14:paraId="2518F63F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Erfassungsbereich gehend: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F4E1D" w:rsidRPr="004D5108">
        <w:rPr>
          <w:rFonts w:ascii="Arial" w:hAnsi="Arial" w:cs="Arial"/>
          <w:lang w:val="de-DE"/>
        </w:rPr>
        <w:t>Ø 8 m tangential</w:t>
      </w:r>
      <w:r w:rsidRPr="004D5108">
        <w:rPr>
          <w:rFonts w:ascii="Arial" w:hAnsi="Arial" w:cs="Arial"/>
          <w:lang w:val="de-DE"/>
        </w:rPr>
        <w:t>, Ø</w:t>
      </w:r>
      <w:r w:rsidR="001F4E1D" w:rsidRPr="004D5108">
        <w:rPr>
          <w:rFonts w:ascii="Arial" w:hAnsi="Arial" w:cs="Arial"/>
          <w:lang w:val="de-DE"/>
        </w:rPr>
        <w:t xml:space="preserve"> 4 m radial</w:t>
      </w:r>
      <w:r w:rsidR="00F50BD0" w:rsidRPr="004D5108">
        <w:rPr>
          <w:rFonts w:ascii="Arial" w:hAnsi="Arial" w:cs="Arial"/>
          <w:lang w:val="de-DE"/>
        </w:rPr>
        <w:t xml:space="preserve"> </w:t>
      </w:r>
      <w:r w:rsidRPr="004D5108">
        <w:rPr>
          <w:rFonts w:ascii="Arial" w:hAnsi="Arial" w:cs="Arial"/>
          <w:lang w:val="de-DE"/>
        </w:rPr>
        <w:t>(Mh. 3m)</w:t>
      </w:r>
    </w:p>
    <w:p w14:paraId="49AB8F8D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9211A7" w:rsidRPr="004D5108">
        <w:rPr>
          <w:rFonts w:ascii="Arial" w:hAnsi="Arial" w:cs="Arial"/>
          <w:lang w:val="de-DE"/>
        </w:rPr>
        <w:t>2 -</w:t>
      </w:r>
      <w:r w:rsidRPr="004D5108">
        <w:rPr>
          <w:rFonts w:ascii="Arial" w:hAnsi="Arial" w:cs="Arial"/>
          <w:lang w:val="de-DE"/>
        </w:rPr>
        <w:t xml:space="preserve"> 4 m</w:t>
      </w:r>
    </w:p>
    <w:p w14:paraId="55AEE4B2" w14:textId="77777777"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Kanal A Licht: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="00E769D5" w:rsidRPr="004D5108">
        <w:rPr>
          <w:rFonts w:ascii="Arial" w:hAnsi="Arial" w:cs="Arial"/>
          <w:lang w:val="de-DE"/>
        </w:rPr>
        <w:t xml:space="preserve">Relais, </w:t>
      </w:r>
      <w:r w:rsidR="00643324" w:rsidRPr="004D5108">
        <w:rPr>
          <w:rFonts w:ascii="Arial" w:hAnsi="Arial" w:cs="Arial"/>
          <w:lang w:val="de-DE"/>
        </w:rPr>
        <w:t xml:space="preserve">1 </w:t>
      </w:r>
      <w:r w:rsidR="00E5779A" w:rsidRPr="004D5108">
        <w:rPr>
          <w:rFonts w:ascii="Arial" w:hAnsi="Arial" w:cs="Arial"/>
          <w:lang w:val="de-DE"/>
        </w:rPr>
        <w:t>Schließer</w:t>
      </w:r>
      <w:r w:rsidR="00643324" w:rsidRPr="004D5108">
        <w:rPr>
          <w:rFonts w:ascii="Arial" w:hAnsi="Arial" w:cs="Arial"/>
          <w:lang w:val="de-DE"/>
        </w:rPr>
        <w:t xml:space="preserve"> </w:t>
      </w:r>
      <w:r w:rsidR="00E769D5" w:rsidRPr="004D5108">
        <w:rPr>
          <w:rFonts w:ascii="Arial" w:hAnsi="Arial" w:cs="Arial"/>
          <w:lang w:val="de-DE"/>
        </w:rPr>
        <w:t>230 V / 10 A, 2300 W</w:t>
      </w:r>
      <w:r w:rsidR="00CE0149" w:rsidRPr="004D5108">
        <w:rPr>
          <w:rFonts w:ascii="Arial" w:hAnsi="Arial" w:cs="Arial"/>
          <w:lang w:val="de-DE"/>
        </w:rPr>
        <w:t xml:space="preserve"> bzw. 1150 VA (cos </w:t>
      </w:r>
      <w:r w:rsidR="00CE0149" w:rsidRPr="004D5108">
        <w:rPr>
          <w:rFonts w:ascii="Calibri" w:hAnsi="Calibri" w:cs="Calibri"/>
          <w:lang w:val="de-DE"/>
        </w:rPr>
        <w:t>ϕ</w:t>
      </w:r>
      <w:r w:rsidR="00CE0149" w:rsidRPr="004D5108">
        <w:rPr>
          <w:rFonts w:ascii="Arial" w:hAnsi="Arial" w:cs="Arial"/>
          <w:lang w:val="de-DE"/>
        </w:rPr>
        <w:t xml:space="preserve"> = 0.5)</w:t>
      </w:r>
    </w:p>
    <w:p w14:paraId="31885DA7" w14:textId="77777777"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883371">
        <w:rPr>
          <w:rFonts w:ascii="Arial" w:hAnsi="Arial" w:cs="Arial"/>
          <w:lang w:val="de-DE"/>
        </w:rPr>
        <w:t>Max. Schaltleistung LED:</w:t>
      </w:r>
      <w:r w:rsidRPr="00883371">
        <w:rPr>
          <w:rFonts w:ascii="Arial" w:hAnsi="Arial" w:cs="Arial"/>
          <w:lang w:val="de-DE"/>
        </w:rPr>
        <w:tab/>
        <w:t>25</w:t>
      </w:r>
      <w:r w:rsidR="009211A7" w:rsidRPr="00883371">
        <w:rPr>
          <w:rFonts w:ascii="Arial" w:hAnsi="Arial" w:cs="Arial"/>
          <w:lang w:val="de-DE"/>
        </w:rPr>
        <w:t>0 W</w:t>
      </w:r>
    </w:p>
    <w:p w14:paraId="577D931A" w14:textId="77777777"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883371">
        <w:rPr>
          <w:rFonts w:ascii="Arial" w:hAnsi="Arial" w:cs="Arial"/>
          <w:lang w:val="de-DE"/>
        </w:rPr>
        <w:t>Max. Einschaltstrom:</w:t>
      </w: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 w:rsidRPr="00D64EE6">
        <w:rPr>
          <w:rFonts w:ascii="Arial" w:hAnsi="Arial" w:cs="Arial"/>
          <w:lang w:val="de-DE"/>
        </w:rPr>
        <w:t>4</w:t>
      </w:r>
      <w:r w:rsidR="00E5779A" w:rsidRPr="00D64EE6">
        <w:rPr>
          <w:rFonts w:ascii="Arial" w:hAnsi="Arial" w:cs="Arial"/>
          <w:lang w:val="de-DE"/>
        </w:rPr>
        <w:t>00 A / 200 µs</w:t>
      </w:r>
      <w:r w:rsidR="00E769D5" w:rsidRPr="004D5108">
        <w:rPr>
          <w:rFonts w:ascii="Arial" w:hAnsi="Arial" w:cs="Arial"/>
          <w:b/>
          <w:lang w:val="de-DE"/>
        </w:rPr>
        <w:t xml:space="preserve"> </w:t>
      </w:r>
    </w:p>
    <w:p w14:paraId="07813892" w14:textId="77777777"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B2E89" w:rsidRPr="004D5108">
        <w:rPr>
          <w:rFonts w:ascii="Arial" w:hAnsi="Arial" w:cs="Arial"/>
          <w:lang w:val="de-DE"/>
        </w:rPr>
        <w:t>30</w:t>
      </w:r>
      <w:r w:rsidR="00E769D5" w:rsidRPr="004D5108">
        <w:rPr>
          <w:rFonts w:ascii="Arial" w:hAnsi="Arial" w:cs="Arial"/>
          <w:lang w:val="de-DE"/>
        </w:rPr>
        <w:t xml:space="preserve"> – 3000 Lux</w:t>
      </w:r>
    </w:p>
    <w:p w14:paraId="0363F0A4" w14:textId="77777777"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A75E61" w:rsidRPr="004D5108">
        <w:rPr>
          <w:rFonts w:ascii="Arial" w:hAnsi="Arial" w:cs="Arial"/>
          <w:lang w:val="de-DE"/>
        </w:rPr>
        <w:t>10 s – 60 min</w:t>
      </w:r>
    </w:p>
    <w:p w14:paraId="2C136E83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  <w:lang w:val="de-DE"/>
        </w:rPr>
      </w:pPr>
      <w:r w:rsidRPr="004D5108">
        <w:rPr>
          <w:rFonts w:ascii="Arial" w:hAnsi="Arial" w:cs="Arial"/>
          <w:b/>
          <w:lang w:val="de-DE"/>
        </w:rPr>
        <w:t xml:space="preserve">Schutzart: </w:t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E26082" w:rsidRPr="004D5108">
        <w:rPr>
          <w:rFonts w:ascii="Arial" w:hAnsi="Arial" w:cs="Arial"/>
          <w:b/>
          <w:lang w:val="de-DE"/>
        </w:rPr>
        <w:t>IP 54 (im eingebauten Zustand)</w:t>
      </w:r>
    </w:p>
    <w:p w14:paraId="00837481" w14:textId="77777777"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>-15° C bis +50° C</w:t>
      </w:r>
    </w:p>
    <w:p w14:paraId="4E193554" w14:textId="77777777"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  <w:lang w:val="de-DE"/>
        </w:rPr>
        <w:t>Ø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D64EE6">
        <w:rPr>
          <w:rFonts w:ascii="Arial" w:hAnsi="Arial" w:cs="Arial"/>
          <w:lang w:val="de-DE"/>
        </w:rPr>
        <w:t>Einbautiefe 74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14:paraId="381FC7C3" w14:textId="77777777" w:rsidR="00293461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</w:rPr>
        <w:t>in Hohldecken mit Federn, Deckenausschnitt Ø 62 – 70 mm</w:t>
      </w:r>
    </w:p>
    <w:p w14:paraId="363F4687" w14:textId="77777777" w:rsidR="001F4E1D" w:rsidRDefault="001F4E1D" w:rsidP="00785FE4">
      <w:pPr>
        <w:rPr>
          <w:rFonts w:ascii="Arial" w:hAnsi="Arial" w:cs="Arial"/>
          <w:sz w:val="20"/>
        </w:rPr>
      </w:pPr>
    </w:p>
    <w:p w14:paraId="348175D8" w14:textId="77777777" w:rsidR="00883371" w:rsidRDefault="00883371" w:rsidP="00785FE4">
      <w:pPr>
        <w:rPr>
          <w:rFonts w:ascii="Arial" w:hAnsi="Arial" w:cs="Arial"/>
          <w:sz w:val="20"/>
        </w:rPr>
      </w:pPr>
    </w:p>
    <w:p w14:paraId="6592C046" w14:textId="77777777" w:rsidR="00883371" w:rsidRDefault="00883371" w:rsidP="00785FE4">
      <w:pPr>
        <w:rPr>
          <w:rFonts w:ascii="Arial" w:hAnsi="Arial" w:cs="Arial"/>
          <w:sz w:val="20"/>
        </w:rPr>
      </w:pPr>
    </w:p>
    <w:p w14:paraId="49E73158" w14:textId="77777777" w:rsidR="00B65E16" w:rsidRDefault="00B65E16" w:rsidP="00785FE4">
      <w:pPr>
        <w:rPr>
          <w:rFonts w:ascii="Arial" w:hAnsi="Arial" w:cs="Arial"/>
          <w:sz w:val="20"/>
        </w:rPr>
      </w:pPr>
    </w:p>
    <w:p w14:paraId="455CD6BC" w14:textId="77777777" w:rsidR="00B65E16" w:rsidRDefault="00B65E16" w:rsidP="00785FE4">
      <w:pPr>
        <w:rPr>
          <w:rFonts w:ascii="Arial" w:hAnsi="Arial" w:cs="Arial"/>
          <w:sz w:val="20"/>
        </w:rPr>
      </w:pPr>
    </w:p>
    <w:p w14:paraId="15A6B501" w14:textId="77777777" w:rsidR="00B65E16" w:rsidRDefault="00B65E16" w:rsidP="00785FE4">
      <w:pPr>
        <w:rPr>
          <w:rFonts w:ascii="Arial" w:hAnsi="Arial" w:cs="Arial"/>
          <w:sz w:val="20"/>
        </w:rPr>
      </w:pPr>
    </w:p>
    <w:p w14:paraId="377A9E83" w14:textId="77777777" w:rsidR="00B65E16" w:rsidRDefault="00B65E16" w:rsidP="00785FE4">
      <w:pPr>
        <w:rPr>
          <w:rFonts w:ascii="Arial" w:hAnsi="Arial" w:cs="Arial"/>
          <w:sz w:val="20"/>
        </w:rPr>
      </w:pPr>
    </w:p>
    <w:p w14:paraId="761FD570" w14:textId="77777777" w:rsidR="00B65E16" w:rsidRDefault="00B65E16" w:rsidP="00785FE4">
      <w:pPr>
        <w:rPr>
          <w:rFonts w:ascii="Arial" w:hAnsi="Arial" w:cs="Arial"/>
          <w:sz w:val="20"/>
        </w:rPr>
      </w:pPr>
    </w:p>
    <w:p w14:paraId="3E4C1F53" w14:textId="77777777" w:rsidR="007F1434" w:rsidRDefault="007F1434" w:rsidP="00785FE4">
      <w:pPr>
        <w:rPr>
          <w:rFonts w:ascii="Arial" w:hAnsi="Arial" w:cs="Arial"/>
          <w:sz w:val="20"/>
        </w:rPr>
      </w:pPr>
    </w:p>
    <w:p w14:paraId="095A93E3" w14:textId="77777777" w:rsidR="007F1434" w:rsidRDefault="007F1434" w:rsidP="00785FE4">
      <w:pPr>
        <w:rPr>
          <w:rFonts w:ascii="Arial" w:hAnsi="Arial" w:cs="Arial"/>
          <w:sz w:val="20"/>
        </w:rPr>
      </w:pPr>
    </w:p>
    <w:p w14:paraId="72E8320B" w14:textId="77777777" w:rsidR="007F1434" w:rsidRDefault="007F1434" w:rsidP="00785FE4">
      <w:pPr>
        <w:rPr>
          <w:rFonts w:ascii="Arial" w:hAnsi="Arial" w:cs="Arial"/>
          <w:sz w:val="20"/>
        </w:rPr>
      </w:pPr>
    </w:p>
    <w:p w14:paraId="50D4D43E" w14:textId="77777777" w:rsidR="007F1434" w:rsidRDefault="007F1434" w:rsidP="00785FE4">
      <w:pPr>
        <w:rPr>
          <w:rFonts w:ascii="Arial" w:hAnsi="Arial" w:cs="Arial"/>
          <w:sz w:val="20"/>
        </w:rPr>
      </w:pPr>
    </w:p>
    <w:p w14:paraId="0FDF3F4B" w14:textId="77777777" w:rsidR="00B65E16" w:rsidRDefault="00B65E16" w:rsidP="00785FE4">
      <w:pPr>
        <w:rPr>
          <w:rFonts w:ascii="Arial" w:hAnsi="Arial" w:cs="Arial"/>
          <w:sz w:val="20"/>
        </w:rPr>
      </w:pPr>
    </w:p>
    <w:p w14:paraId="028BE1E3" w14:textId="77777777" w:rsidR="00883371" w:rsidRDefault="00883371" w:rsidP="00785FE4">
      <w:pPr>
        <w:rPr>
          <w:rFonts w:ascii="Arial" w:hAnsi="Arial" w:cs="Arial"/>
          <w:sz w:val="20"/>
        </w:rPr>
      </w:pPr>
    </w:p>
    <w:p w14:paraId="4B657970" w14:textId="77777777" w:rsidR="00761630" w:rsidRPr="004D5108" w:rsidRDefault="00761630" w:rsidP="00785FE4">
      <w:pPr>
        <w:rPr>
          <w:rFonts w:ascii="Arial" w:hAnsi="Arial" w:cs="Arial"/>
          <w:sz w:val="20"/>
        </w:rPr>
      </w:pPr>
    </w:p>
    <w:p w14:paraId="0EF08B78" w14:textId="77777777"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Optionales Zubehör:</w:t>
      </w:r>
    </w:p>
    <w:p w14:paraId="3D23338A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14:paraId="0A7D10C6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Universal-Fernbedienung „theSenda B“</w:t>
      </w:r>
    </w:p>
    <w:p w14:paraId="7AF93506" w14:textId="77777777" w:rsidR="002770D0" w:rsidRPr="004D5108" w:rsidRDefault="002770D0" w:rsidP="002770D0">
      <w:pPr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mit integriertem Lux-Meter.</w:t>
      </w:r>
    </w:p>
    <w:p w14:paraId="457410C1" w14:textId="77777777"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4D5108">
        <w:rPr>
          <w:rFonts w:ascii="Arial" w:hAnsi="Arial" w:cs="Arial"/>
          <w:color w:val="000000" w:themeColor="text1"/>
          <w:sz w:val="20"/>
        </w:rPr>
        <w:t>die Archivierung exportieren, beispielsweise per E-Mail.</w:t>
      </w:r>
    </w:p>
    <w:p w14:paraId="10B39368" w14:textId="77777777" w:rsidR="001F4E1D" w:rsidRPr="004D5108" w:rsidRDefault="001F4E1D" w:rsidP="001F4E1D">
      <w:pPr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9070985</w:t>
      </w:r>
    </w:p>
    <w:p w14:paraId="542AC7B5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083C5D2C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0ECF227A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Service-Fernbedienung „theSenda P“</w:t>
      </w:r>
    </w:p>
    <w:p w14:paraId="3B6A4C5B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9070910</w:t>
      </w:r>
    </w:p>
    <w:p w14:paraId="78001513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363567D3" w14:textId="77777777"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„theSenda S“</w:t>
      </w:r>
    </w:p>
    <w:p w14:paraId="39DCCF1D" w14:textId="77777777"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9070911</w:t>
      </w:r>
    </w:p>
    <w:p w14:paraId="67024D9F" w14:textId="77777777" w:rsidR="001F4E1D" w:rsidRPr="004D5108" w:rsidRDefault="001F4E1D" w:rsidP="001F4E1D">
      <w:pPr>
        <w:rPr>
          <w:rFonts w:ascii="Arial" w:hAnsi="Arial" w:cs="Arial"/>
          <w:sz w:val="20"/>
        </w:rPr>
      </w:pPr>
    </w:p>
    <w:p w14:paraId="310CE633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56E8022D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982B5" w14:textId="77777777" w:rsidR="00E9568C" w:rsidRDefault="00E9568C">
      <w:r>
        <w:separator/>
      </w:r>
    </w:p>
  </w:endnote>
  <w:endnote w:type="continuationSeparator" w:id="0">
    <w:p w14:paraId="090C4B84" w14:textId="77777777" w:rsidR="00E9568C" w:rsidRDefault="00E9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14:paraId="45BD2817" w14:textId="77777777" w:rsidTr="006B75C9">
      <w:tc>
        <w:tcPr>
          <w:tcW w:w="4747" w:type="dxa"/>
        </w:tcPr>
        <w:p w14:paraId="4F00A819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14:paraId="673DB7B2" w14:textId="55967E69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222FE8">
            <w:rPr>
              <w:rFonts w:ascii="Arial" w:hAnsi="Arial" w:cs="Arial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14:paraId="04B7E0F0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4468F2" w14:textId="77777777" w:rsidR="00E9568C" w:rsidRDefault="00E9568C">
      <w:r>
        <w:separator/>
      </w:r>
    </w:p>
  </w:footnote>
  <w:footnote w:type="continuationSeparator" w:id="0">
    <w:p w14:paraId="21800052" w14:textId="77777777" w:rsidR="00E9568C" w:rsidRDefault="00E95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E6535C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58572FED" w14:textId="77777777" w:rsidTr="006B75C9">
      <w:tc>
        <w:tcPr>
          <w:tcW w:w="4747" w:type="dxa"/>
        </w:tcPr>
        <w:p w14:paraId="0818E756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3E6F8BE9" w14:textId="77777777"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 wp14:anchorId="796EB30B" wp14:editId="26D7AE4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3D67F7A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16395867">
    <w:abstractNumId w:val="2"/>
  </w:num>
  <w:num w:numId="2" w16cid:durableId="454106682">
    <w:abstractNumId w:val="4"/>
  </w:num>
  <w:num w:numId="3" w16cid:durableId="357900688">
    <w:abstractNumId w:val="1"/>
  </w:num>
  <w:num w:numId="4" w16cid:durableId="181434647">
    <w:abstractNumId w:val="0"/>
  </w:num>
  <w:num w:numId="5" w16cid:durableId="3430164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22FE8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13C0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E7BED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61630"/>
    <w:rsid w:val="007752C7"/>
    <w:rsid w:val="00785FE4"/>
    <w:rsid w:val="00792DB9"/>
    <w:rsid w:val="007A7A86"/>
    <w:rsid w:val="007B2E89"/>
    <w:rsid w:val="007C0ACE"/>
    <w:rsid w:val="007C7A20"/>
    <w:rsid w:val="007E5499"/>
    <w:rsid w:val="007F1434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060F"/>
    <w:rsid w:val="00A41B0E"/>
    <w:rsid w:val="00A47C97"/>
    <w:rsid w:val="00A64BD0"/>
    <w:rsid w:val="00A651B8"/>
    <w:rsid w:val="00A72AEF"/>
    <w:rsid w:val="00A75E61"/>
    <w:rsid w:val="00AB0222"/>
    <w:rsid w:val="00AB2128"/>
    <w:rsid w:val="00AB4B97"/>
    <w:rsid w:val="00AC5C30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9568C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3DB42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280</Words>
  <Characters>1765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2026-10-15T14:15:00Z</dcterms:created>
  <dcterms:modified xsi:type="dcterms:W3CDTF">2026-10-15T14:15:00Z</dcterms:modified>
</cp:coreProperties>
</file>